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9FC5F" w14:textId="54D84DC3" w:rsidR="00D46917" w:rsidRDefault="00D46917" w:rsidP="00D46917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0BC2C0A" wp14:editId="07777777">
                <wp:simplePos x="0" y="0"/>
                <wp:positionH relativeFrom="column">
                  <wp:posOffset>-104775</wp:posOffset>
                </wp:positionH>
                <wp:positionV relativeFrom="paragraph">
                  <wp:posOffset>130810</wp:posOffset>
                </wp:positionV>
                <wp:extent cx="664845" cy="274320"/>
                <wp:effectExtent l="0" t="0" r="0" b="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44A60" w14:textId="77777777" w:rsidR="00F61FA0" w:rsidRPr="00446707" w:rsidRDefault="00F61FA0" w:rsidP="00F61FA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14:paraId="672A6659" w14:textId="77777777" w:rsidR="00D46917" w:rsidRDefault="00D46917" w:rsidP="00D469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 w14:anchorId="5907A290">
              <v:shapetype id="_x0000_t202" coordsize="21600,21600" o:spt="202" path="m,l,21600r21600,l21600,xe" w14:anchorId="50BC2C0A">
                <v:stroke joinstyle="miter"/>
                <v:path gradientshapeok="t" o:connecttype="rect"/>
              </v:shapetype>
              <v:shape id="Text Box 56" style="position:absolute;left:0;text-align:left;margin-left:-8.25pt;margin-top:10.3pt;width:52.35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">
                <v:textbox>
                  <w:txbxContent>
                    <w:p w:rsidRPr="00446707" w:rsidR="00F61FA0" w:rsidP="00F61FA0" w:rsidRDefault="00F61FA0" w14:paraId="76841E50" w14:textId="77777777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46917" w:rsidP="00D46917" w:rsidRDefault="00D46917" w14:paraId="0A37501D" w14:textId="77777777"/>
                  </w:txbxContent>
                </v:textbox>
              </v:shape>
            </w:pict>
          </mc:Fallback>
        </mc:AlternateContent>
      </w:r>
      <w:r>
        <w:tab/>
        <w:t>SCHEDULE TO CLAUSE 52.16 NATIVE VEGETATION PRECINCT PLAN</w:t>
      </w:r>
    </w:p>
    <w:p w14:paraId="4FFAEA92" w14:textId="77777777" w:rsidR="00D46917" w:rsidRDefault="00D46917" w:rsidP="00D4691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ACF6BE" wp14:editId="07777777">
                <wp:simplePos x="0" y="0"/>
                <wp:positionH relativeFrom="column">
                  <wp:posOffset>-114300</wp:posOffset>
                </wp:positionH>
                <wp:positionV relativeFrom="paragraph">
                  <wp:posOffset>229235</wp:posOffset>
                </wp:positionV>
                <wp:extent cx="664845" cy="274320"/>
                <wp:effectExtent l="0" t="0" r="0" b="0"/>
                <wp:wrapNone/>
                <wp:docPr id="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86FA6" w14:textId="77777777" w:rsidR="00F61FA0" w:rsidRPr="00446707" w:rsidRDefault="00F61FA0" w:rsidP="00F61FA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14:paraId="5DAB6C7B" w14:textId="77777777" w:rsidR="00D46917" w:rsidRDefault="00D46917" w:rsidP="00D469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 w14:anchorId="52193640">
              <v:shape id="Text Box 55" style="position:absolute;left:0;text-align:left;margin-left:-9pt;margin-top:18.05pt;width:52.3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" w14:anchorId="46ACF6BE">
                <v:textbox>
                  <w:txbxContent>
                    <w:p w:rsidRPr="00446707" w:rsidR="00F61FA0" w:rsidP="00F61FA0" w:rsidRDefault="00F61FA0" w14:paraId="7ED14B57" w14:textId="77777777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D46917" w:rsidP="00D46917" w:rsidRDefault="00D46917" w14:paraId="02EB378F" w14:textId="77777777"/>
                  </w:txbxContent>
                </v:textbox>
              </v:shape>
            </w:pict>
          </mc:Fallback>
        </mc:AlternateContent>
      </w:r>
      <w:r>
        <w:t xml:space="preserve">1.0 </w:t>
      </w:r>
      <w:r>
        <w:tab/>
        <w:t xml:space="preserve">Native vegetation precinct plan </w:t>
      </w:r>
    </w:p>
    <w:tbl>
      <w:tblPr>
        <w:tblW w:w="0" w:type="auto"/>
        <w:tblInd w:w="1242" w:type="dxa"/>
        <w:tblBorders>
          <w:top w:val="single" w:sz="6" w:space="0" w:color="auto"/>
          <w:bottom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</w:tblGrid>
      <w:tr w:rsidR="00D46917" w14:paraId="667EFA84" w14:textId="77777777" w:rsidTr="00FF3837">
        <w:trPr>
          <w:cantSplit/>
        </w:trPr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 w:themeFill="text1"/>
          </w:tcPr>
          <w:p w14:paraId="088E8006" w14:textId="77777777" w:rsidR="00D46917" w:rsidRPr="009B1035" w:rsidRDefault="00D46917" w:rsidP="00683BE8">
            <w:pPr>
              <w:pStyle w:val="Tablelabel"/>
            </w:pPr>
            <w:r w:rsidRPr="009B1035">
              <w:t>Name of plan</w:t>
            </w:r>
          </w:p>
        </w:tc>
      </w:tr>
      <w:tr w:rsidR="00D46917" w14:paraId="427D0F00" w14:textId="77777777" w:rsidTr="275C14F0">
        <w:trPr>
          <w:cantSplit/>
        </w:trPr>
        <w:tc>
          <w:tcPr>
            <w:tcW w:w="7230" w:type="dxa"/>
            <w:tcBorders>
              <w:top w:val="single" w:sz="6" w:space="0" w:color="auto"/>
              <w:bottom w:val="single" w:sz="12" w:space="0" w:color="auto"/>
            </w:tcBorders>
          </w:tcPr>
          <w:p w14:paraId="243D44A4" w14:textId="365106C7" w:rsidR="00D46917" w:rsidRPr="006212AB" w:rsidRDefault="00796B58" w:rsidP="00683BE8">
            <w:pPr>
              <w:pStyle w:val="Tabletext1"/>
              <w:rPr>
                <w:strike/>
                <w:color w:val="0033CC"/>
              </w:rPr>
            </w:pPr>
            <w:r>
              <w:t xml:space="preserve">Merrimu Native Vegetation </w:t>
            </w:r>
            <w:r w:rsidR="61DEB4DA">
              <w:t>Precinct</w:t>
            </w:r>
            <w:r>
              <w:t xml:space="preserve"> Plan (</w:t>
            </w:r>
            <w:r w:rsidR="00FD310D">
              <w:t>March 2026</w:t>
            </w:r>
            <w:r>
              <w:t xml:space="preserve">) </w:t>
            </w:r>
            <w:r w:rsidR="00D46917">
              <w:t xml:space="preserve"> </w:t>
            </w:r>
          </w:p>
        </w:tc>
      </w:tr>
    </w:tbl>
    <w:p w14:paraId="6A05A809" w14:textId="77777777" w:rsidR="00DD1FFA" w:rsidRPr="00D46917" w:rsidRDefault="00DD1FFA" w:rsidP="00F37C73">
      <w:pPr>
        <w:pStyle w:val="BodyText2"/>
      </w:pPr>
    </w:p>
    <w:sectPr w:rsidR="00DD1FFA" w:rsidRPr="00D46917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E36C3" w14:textId="77777777" w:rsidR="0058649C" w:rsidRDefault="0058649C">
      <w:r>
        <w:separator/>
      </w:r>
    </w:p>
    <w:p w14:paraId="3C177F4D" w14:textId="77777777" w:rsidR="0058649C" w:rsidRDefault="0058649C"/>
    <w:p w14:paraId="6C7B8A1C" w14:textId="77777777" w:rsidR="0058649C" w:rsidRDefault="0058649C"/>
    <w:p w14:paraId="5A6E3C8C" w14:textId="77777777" w:rsidR="0058649C" w:rsidRDefault="0058649C"/>
  </w:endnote>
  <w:endnote w:type="continuationSeparator" w:id="0">
    <w:p w14:paraId="22EB02E4" w14:textId="77777777" w:rsidR="0058649C" w:rsidRDefault="0058649C">
      <w:r>
        <w:continuationSeparator/>
      </w:r>
    </w:p>
    <w:p w14:paraId="2CDAAAE3" w14:textId="77777777" w:rsidR="0058649C" w:rsidRDefault="0058649C"/>
    <w:p w14:paraId="5BDA99EF" w14:textId="77777777" w:rsidR="0058649C" w:rsidRDefault="0058649C"/>
    <w:p w14:paraId="6C504D00" w14:textId="77777777" w:rsidR="0058649C" w:rsidRDefault="005864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B3AA7F-A272-466F-B8C8-77A6F4788FD9}"/>
    <w:embedBold r:id="rId2" w:fontKey="{9DF29AA6-1BD4-4420-9328-6EA9EE720977}"/>
    <w:embedItalic r:id="rId3" w:fontKey="{38646F92-E588-4DB4-A86B-968559164F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FB04B16-F289-4395-A3ED-3AD763B2B3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943312-0445-49D1-AADB-64A1F8C2B9E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76F87FC-8570-447B-B0B9-30FC5DED2E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47FA" w14:textId="77777777" w:rsidR="00E965FE" w:rsidRPr="00FF2CB7" w:rsidRDefault="00D46917" w:rsidP="00FF2CB7">
    <w:pPr>
      <w:pStyle w:val="Footer"/>
      <w:tabs>
        <w:tab w:val="clear" w:pos="8640"/>
        <w:tab w:val="right" w:pos="8505"/>
      </w:tabs>
    </w:pPr>
    <w:r w:rsidRPr="00D46917">
      <w:t>Particular Provisions – Clause 52.16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61FA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61FA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A6D1E" w14:textId="77777777" w:rsidR="0058649C" w:rsidRDefault="0058649C">
      <w:r>
        <w:separator/>
      </w:r>
    </w:p>
    <w:p w14:paraId="1E98FCE7" w14:textId="77777777" w:rsidR="0058649C" w:rsidRDefault="0058649C"/>
    <w:p w14:paraId="6E2AFE0F" w14:textId="77777777" w:rsidR="0058649C" w:rsidRDefault="0058649C"/>
    <w:p w14:paraId="026184FB" w14:textId="77777777" w:rsidR="0058649C" w:rsidRDefault="0058649C"/>
  </w:footnote>
  <w:footnote w:type="continuationSeparator" w:id="0">
    <w:p w14:paraId="4E37CEB9" w14:textId="77777777" w:rsidR="0058649C" w:rsidRDefault="0058649C">
      <w:r>
        <w:continuationSeparator/>
      </w:r>
    </w:p>
    <w:p w14:paraId="4E0268E5" w14:textId="77777777" w:rsidR="0058649C" w:rsidRDefault="0058649C"/>
    <w:p w14:paraId="4D7F034A" w14:textId="77777777" w:rsidR="0058649C" w:rsidRDefault="0058649C"/>
    <w:p w14:paraId="1CAE0F84" w14:textId="77777777" w:rsidR="0058649C" w:rsidRDefault="005864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67877" w14:textId="572CE97B" w:rsidR="00E965FE" w:rsidRDefault="00796B58">
    <w:pPr>
      <w:jc w:val="center"/>
    </w:pPr>
    <w:r w:rsidRPr="00796B58">
      <w:rPr>
        <w:rFonts w:ascii="Times New Roman" w:hAnsi="Times New Roman"/>
        <w:smallCaps/>
        <w:sz w:val="18"/>
        <w:u w:color="0000FF"/>
      </w:rPr>
      <w:t>Moorabool</w:t>
    </w:r>
    <w:r w:rsidR="00D46917" w:rsidRPr="00796B58">
      <w:rPr>
        <w:rFonts w:ascii="Times New Roman" w:hAnsi="Times New Roman"/>
        <w:smallCaps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  <w:p w14:paraId="1299C43A" w14:textId="77777777" w:rsidR="00E965FE" w:rsidRDefault="00E965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D932F41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7C7045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9763B4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674A816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7C043F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6787F6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398C86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5C62B9A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A80464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89043812">
    <w:abstractNumId w:val="11"/>
  </w:num>
  <w:num w:numId="2" w16cid:durableId="2021006295">
    <w:abstractNumId w:val="10"/>
  </w:num>
  <w:num w:numId="3" w16cid:durableId="185870093">
    <w:abstractNumId w:val="13"/>
  </w:num>
  <w:num w:numId="4" w16cid:durableId="1176310194">
    <w:abstractNumId w:val="12"/>
  </w:num>
  <w:num w:numId="5" w16cid:durableId="999650615">
    <w:abstractNumId w:val="9"/>
  </w:num>
  <w:num w:numId="6" w16cid:durableId="191840276">
    <w:abstractNumId w:val="7"/>
  </w:num>
  <w:num w:numId="7" w16cid:durableId="1370908835">
    <w:abstractNumId w:val="6"/>
  </w:num>
  <w:num w:numId="8" w16cid:durableId="403454018">
    <w:abstractNumId w:val="5"/>
  </w:num>
  <w:num w:numId="9" w16cid:durableId="362756523">
    <w:abstractNumId w:val="4"/>
  </w:num>
  <w:num w:numId="10" w16cid:durableId="1329554860">
    <w:abstractNumId w:val="8"/>
  </w:num>
  <w:num w:numId="11" w16cid:durableId="561720373">
    <w:abstractNumId w:val="3"/>
  </w:num>
  <w:num w:numId="12" w16cid:durableId="2076968817">
    <w:abstractNumId w:val="2"/>
  </w:num>
  <w:num w:numId="13" w16cid:durableId="669259252">
    <w:abstractNumId w:val="1"/>
  </w:num>
  <w:num w:numId="14" w16cid:durableId="169510632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917"/>
    <w:rsid w:val="000104C5"/>
    <w:rsid w:val="000252D5"/>
    <w:rsid w:val="0003548D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268A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F0FCE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94BB5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8649C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B58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A454D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46917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486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37C73"/>
    <w:rsid w:val="00F45119"/>
    <w:rsid w:val="00F56982"/>
    <w:rsid w:val="00F56C09"/>
    <w:rsid w:val="00F61FA0"/>
    <w:rsid w:val="00F63A2B"/>
    <w:rsid w:val="00F84355"/>
    <w:rsid w:val="00F90122"/>
    <w:rsid w:val="00F97B83"/>
    <w:rsid w:val="00FA22F0"/>
    <w:rsid w:val="00FD310D"/>
    <w:rsid w:val="00FF2CB7"/>
    <w:rsid w:val="00FF3837"/>
    <w:rsid w:val="00FF7B02"/>
    <w:rsid w:val="22E7C1E4"/>
    <w:rsid w:val="275C14F0"/>
    <w:rsid w:val="61DE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9CEF92"/>
  <w15:docId w15:val="{052B57D7-820B-4C16-89EA-84D0CBD7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4691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F37C7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D46917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D46917"/>
    <w:rPr>
      <w:noProof/>
    </w:rPr>
  </w:style>
  <w:style w:type="paragraph" w:customStyle="1" w:styleId="BodyText2">
    <w:name w:val="Body Text2"/>
    <w:basedOn w:val="Normal"/>
    <w:qFormat/>
    <w:rsid w:val="00F37C73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2981C9C628A478FB16498A5BF937A" ma:contentTypeVersion="68" ma:contentTypeDescription="Create a new document." ma:contentTypeScope="" ma:versionID="63824a8f5715770224ba32bcb70ef32b">
  <xsd:schema xmlns:xsd="http://www.w3.org/2001/XMLSchema" xmlns:xs="http://www.w3.org/2001/XMLSchema" xmlns:p="http://schemas.microsoft.com/office/2006/metadata/properties" xmlns:ns2="4fdd728e-833c-48c5-805e-65ec2f07fb05" xmlns:ns3="e2da5281-84a0-430a-a803-36456b4c9a2c" targetNamespace="http://schemas.microsoft.com/office/2006/metadata/properties" ma:root="true" ma:fieldsID="b0c8b7cda4596f4ae381837547e79d12" ns2:_="" ns3:_="">
    <xsd:import namespace="4fdd728e-833c-48c5-805e-65ec2f07fb05"/>
    <xsd:import namespace="e2da5281-84a0-430a-a803-36456b4c9a2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DocumentType"/>
                <xsd:element ref="ns2:StakeholderTypes" minOccurs="0"/>
                <xsd:element ref="ns2:Description0" minOccurs="0"/>
                <xsd:element ref="ns2:Example" minOccurs="0"/>
                <xsd:element ref="ns2:_dlc_DocIdUrl" minOccurs="0"/>
                <xsd:element ref="ns2:DocCreatedSaved" minOccurs="0"/>
                <xsd:element ref="ns2:DocModifiedSaved" minOccurs="0"/>
                <xsd:element ref="ns2:EmAttachCount" minOccurs="0"/>
                <xsd:element ref="ns2:EmAttachmentNames" minOccurs="0"/>
                <xsd:element ref="ns2:EmBCC" minOccurs="0"/>
                <xsd:element ref="ns2:EmBCCSMTPAddress" minOccurs="0"/>
                <xsd:element ref="ns2:EmBody" minOccurs="0"/>
                <xsd:element ref="ns2:EmCategory" minOccurs="0"/>
                <xsd:element ref="ns2:EmCC" minOccurs="0"/>
                <xsd:element ref="ns2:EmCCSMTPAddress" minOccurs="0"/>
                <xsd:element ref="ns2:EmCompanies" minOccurs="0"/>
                <xsd:element ref="ns2:EmCon" minOccurs="0"/>
                <xsd:element ref="ns2:EmConversationID" minOccurs="0"/>
                <xsd:element ref="ns2:EmConversationIndex" minOccurs="0"/>
                <xsd:element ref="ns2:EmDate" minOccurs="0"/>
                <xsd:element ref="ns2:EmDateReceived" minOccurs="0"/>
                <xsd:element ref="ns2:EmDateSent" minOccurs="0"/>
                <xsd:element ref="ns2:EmFrom" minOccurs="0"/>
                <xsd:element ref="ns2:EmFromName" minOccurs="0"/>
                <xsd:element ref="ns2:EmFromSMTPAddress" minOccurs="0"/>
                <xsd:element ref="ns2:EmHasAttachments" minOccurs="0"/>
                <xsd:element ref="ns2:EmID" minOccurs="0"/>
                <xsd:element ref="ns2:EmImportance" minOccurs="0"/>
                <xsd:element ref="ns2:EmReceivedByName" minOccurs="0"/>
                <xsd:element ref="ns2:EmReceivedOnBehalfOfName" minOccurs="0"/>
                <xsd:element ref="ns2:EmReplyRecipientNames" minOccurs="0"/>
                <xsd:element ref="ns2:EmReplyRecipients" minOccurs="0"/>
                <xsd:element ref="ns2:EmRetentionPolicyName" minOccurs="0"/>
                <xsd:element ref="ns2:EmSensitivity" minOccurs="0"/>
                <xsd:element ref="ns2:EmSentOnBehalfOfName" minOccurs="0"/>
                <xsd:element ref="ns2:EmSubject" minOccurs="0"/>
                <xsd:element ref="ns2:EmTo" minOccurs="0"/>
                <xsd:element ref="ns2:EmToAddress" minOccurs="0"/>
                <xsd:element ref="ns2:EmToSMTPAddress" minOccurs="0"/>
                <xsd:element ref="ns2:Description1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  <xsd:element ref="ns2:Description2" minOccurs="0"/>
                <xsd:element ref="ns2:Description3" minOccurs="0"/>
                <xsd:element ref="ns2:Description4" minOccurs="0"/>
                <xsd:element ref="ns2:Description5" minOccurs="0"/>
                <xsd:element ref="ns2:Description6" minOccurs="0"/>
                <xsd:element ref="ns2:Description7" minOccurs="0"/>
                <xsd:element ref="ns2:Description8" minOccurs="0"/>
                <xsd:element ref="ns2:Description9" minOccurs="0"/>
                <xsd:element ref="ns2:Description10" minOccurs="0"/>
                <xsd:element ref="ns2:Description1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d728e-833c-48c5-805e-65ec2f07fb0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igrationWizIdPermissionLevels" ma:index="11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2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3" nillable="true" ma:displayName="MigrationWizIdSecurityGroups" ma:internalName="MigrationWizIdSecurityGroups">
      <xsd:simpleType>
        <xsd:restriction base="dms:Text"/>
      </xsd:simpleType>
    </xsd:element>
    <xsd:element name="DocumentType" ma:index="14" ma:displayName="Document Type" ma:description="VPA Document Type Meta Data" ma:format="Dropdown" ma:internalName="DocumentType" ma:readOnly="false">
      <xsd:simpleType>
        <xsd:restriction base="dms:Choice">
          <xsd:enumeration value="Document"/>
          <xsd:enumeration value="Agenda and Minutes"/>
          <xsd:enumeration value="Presentation"/>
          <xsd:enumeration value="Report"/>
          <xsd:enumeration value="Submission"/>
        </xsd:restriction>
      </xsd:simpleType>
    </xsd:element>
    <xsd:element name="StakeholderTypes" ma:index="15" nillable="true" ma:displayName="Stakeholder Types" ma:internalName="StakeholderTypes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overnment - State"/>
                    <xsd:enumeration value="Government - Local"/>
                    <xsd:enumeration value="Developers and Builders"/>
                    <xsd:enumeration value="Utilities and Infrastructure providers"/>
                    <xsd:enumeration value="Traditional Owners"/>
                    <xsd:enumeration value="Groups (community organisations &amp; groups &amp; non-government organisations and businesses)"/>
                    <xsd:enumeration value="Public"/>
                  </xsd:restriction>
                </xsd:simpleType>
              </xsd:element>
            </xsd:sequence>
          </xsd:extension>
        </xsd:complexContent>
      </xsd:complexType>
    </xsd:element>
    <xsd:element name="Description0" ma:index="16" nillable="true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Example" ma:index="17" nillable="true" ma:displayName="Example" ma:internalName="Example" ma:readOnly="false">
      <xsd:simpleType>
        <xsd:restriction base="dms:Text">
          <xsd:maxLength value="255"/>
        </xsd:restriction>
      </xsd:simpleType>
    </xsd:element>
    <xsd:element name="_dlc_DocIdUrl" ma:index="18" nillable="true" ma:displayName="Document ID" ma:format="" ma:internalName="_dlc_DocId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CreatedSaved" ma:index="19" nillable="true" ma:displayName="Document Created Saved" ma:format="DateTime" ma:internalName="DocCreatedSaved" ma:readOnly="false">
      <xsd:simpleType>
        <xsd:restriction base="dms:DateTime"/>
      </xsd:simpleType>
    </xsd:element>
    <xsd:element name="DocModifiedSaved" ma:index="20" nillable="true" ma:displayName="Document Modified Saved" ma:format="DateTime" ma:internalName="DocModifiedSaved" ma:readOnly="false">
      <xsd:simpleType>
        <xsd:restriction base="dms:DateTime"/>
      </xsd:simpleType>
    </xsd:element>
    <xsd:element name="EmAttachCount" ma:index="21" nillable="true" ma:displayName="Email Attachment Count" ma:internalName="EmAttachCount" ma:readOnly="false">
      <xsd:simpleType>
        <xsd:restriction base="dms:Text">
          <xsd:maxLength value="255"/>
        </xsd:restriction>
      </xsd:simpleType>
    </xsd:element>
    <xsd:element name="EmAttachmentNames" ma:index="22" nillable="true" ma:displayName="Email Attachment Names" ma:internalName="EmAttachmentNames" ma:readOnly="false">
      <xsd:simpleType>
        <xsd:restriction base="dms:Note">
          <xsd:maxLength value="255"/>
        </xsd:restriction>
      </xsd:simpleType>
    </xsd:element>
    <xsd:element name="EmBCC" ma:index="23" nillable="true" ma:displayName="Email BCC" ma:internalName="EmBCC" ma:readOnly="false">
      <xsd:simpleType>
        <xsd:restriction base="dms:Note">
          <xsd:maxLength value="255"/>
        </xsd:restriction>
      </xsd:simpleType>
    </xsd:element>
    <xsd:element name="EmBCCSMTPAddress" ma:index="24" nillable="true" ma:displayName="Email BCC SMTP Address" ma:internalName="EmBCCSMTPAddress" ma:readOnly="false">
      <xsd:simpleType>
        <xsd:restriction base="dms:Note">
          <xsd:maxLength value="255"/>
        </xsd:restriction>
      </xsd:simpleType>
    </xsd:element>
    <xsd:element name="EmBody" ma:index="25" nillable="true" ma:displayName="Email Body" ma:internalName="EmBody" ma:readOnly="false">
      <xsd:simpleType>
        <xsd:restriction base="dms:Note">
          <xsd:maxLength value="255"/>
        </xsd:restriction>
      </xsd:simpleType>
    </xsd:element>
    <xsd:element name="EmCategory" ma:index="26" nillable="true" ma:displayName="Email Category" ma:internalName="EmCategory" ma:readOnly="false">
      <xsd:simpleType>
        <xsd:restriction base="dms:Text">
          <xsd:maxLength value="255"/>
        </xsd:restriction>
      </xsd:simpleType>
    </xsd:element>
    <xsd:element name="EmCC" ma:index="27" nillable="true" ma:displayName="Email CC" ma:internalName="EmCC" ma:readOnly="false">
      <xsd:simpleType>
        <xsd:restriction base="dms:Note">
          <xsd:maxLength value="255"/>
        </xsd:restriction>
      </xsd:simpleType>
    </xsd:element>
    <xsd:element name="EmCCSMTPAddress" ma:index="28" nillable="true" ma:displayName="Email CC SMTP Address" ma:internalName="EmCCSMTPAddress" ma:readOnly="false">
      <xsd:simpleType>
        <xsd:restriction base="dms:Note">
          <xsd:maxLength value="255"/>
        </xsd:restriction>
      </xsd:simpleType>
    </xsd:element>
    <xsd:element name="EmCompanies" ma:index="29" nillable="true" ma:displayName="Email Companies" ma:internalName="EmCompanies" ma:readOnly="false">
      <xsd:simpleType>
        <xsd:restriction base="dms:Text">
          <xsd:maxLength value="255"/>
        </xsd:restriction>
      </xsd:simpleType>
    </xsd:element>
    <xsd:element name="EmCon" ma:index="30" nillable="true" ma:displayName="Email Conversation" ma:internalName="EmCon" ma:readOnly="false">
      <xsd:simpleType>
        <xsd:restriction base="dms:Text">
          <xsd:maxLength value="255"/>
        </xsd:restriction>
      </xsd:simpleType>
    </xsd:element>
    <xsd:element name="EmConversationID" ma:index="31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32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Date" ma:index="33" nillable="true" ma:displayName="Email Date" ma:format="DateTime" ma:indexed="true" ma:internalName="EmDate" ma:readOnly="false">
      <xsd:simpleType>
        <xsd:restriction base="dms:DateTime"/>
      </xsd:simpleType>
    </xsd:element>
    <xsd:element name="EmDateReceived" ma:index="34" nillable="true" ma:displayName="Email Date Received" ma:format="DateTime" ma:internalName="EmDateReceived" ma:readOnly="false">
      <xsd:simpleType>
        <xsd:restriction base="dms:DateTime"/>
      </xsd:simpleType>
    </xsd:element>
    <xsd:element name="EmDateSent" ma:index="35" nillable="true" ma:displayName="Email Date Sent" ma:format="DateTime" ma:internalName="EmDateSent" ma:readOnly="false">
      <xsd:simpleType>
        <xsd:restriction base="dms:DateTime"/>
      </xsd:simpleType>
    </xsd:element>
    <xsd:element name="EmFrom" ma:index="36" nillable="true" ma:displayName="Email From" ma:internalName="EmFrom" ma:readOnly="false">
      <xsd:simpleType>
        <xsd:restriction base="dms:Text">
          <xsd:maxLength value="255"/>
        </xsd:restriction>
      </xsd:simpleType>
    </xsd:element>
    <xsd:element name="EmFromName" ma:index="37" nillable="true" ma:displayName="Email From Name" ma:internalName="EmFromName" ma:readOnly="false">
      <xsd:simpleType>
        <xsd:restriction base="dms:Text">
          <xsd:maxLength value="255"/>
        </xsd:restriction>
      </xsd:simpleType>
    </xsd:element>
    <xsd:element name="EmFromSMTPAddress" ma:index="38" nillable="true" ma:displayName="Email From SMTP Address" ma:internalName="EmFromSMTPAddress" ma:readOnly="false">
      <xsd:simpleType>
        <xsd:restriction base="dms:Text">
          <xsd:maxLength value="255"/>
        </xsd:restriction>
      </xsd:simpleType>
    </xsd:element>
    <xsd:element name="EmHasAttachments" ma:index="39" nillable="true" ma:displayName="Email Has Attachments" ma:internalName="EmHasAttachments" ma:readOnly="false">
      <xsd:simpleType>
        <xsd:restriction base="dms:Boolean"/>
      </xsd:simpleType>
    </xsd:element>
    <xsd:element name="EmID" ma:index="40" nillable="true" ma:displayName="Email ID" ma:internalName="EmID" ma:readOnly="false">
      <xsd:simpleType>
        <xsd:restriction base="dms:Text">
          <xsd:maxLength value="255"/>
        </xsd:restriction>
      </xsd:simpleType>
    </xsd:element>
    <xsd:element name="EmImportance" ma:index="41" nillable="true" ma:displayName="Email Importance" ma:internalName="EmImportance" ma:readOnly="false" ma:percentage="FALSE">
      <xsd:simpleType>
        <xsd:restriction base="dms:Number"/>
      </xsd:simpleType>
    </xsd:element>
    <xsd:element name="EmReceivedByName" ma:index="42" nillable="true" ma:displayName="Email Received By Name" ma:internalName="EmReceivedByName" ma:readOnly="false">
      <xsd:simpleType>
        <xsd:restriction base="dms:Text">
          <xsd:maxLength value="255"/>
        </xsd:restriction>
      </xsd:simpleType>
    </xsd:element>
    <xsd:element name="EmReceivedOnBehalfOfName" ma:index="43" nillable="true" ma:displayName="Email Received On Behalf Of Name" ma:internalName="EmReceivedOnBehalfOfName" ma:readOnly="false">
      <xsd:simpleType>
        <xsd:restriction base="dms:Text">
          <xsd:maxLength value="255"/>
        </xsd:restriction>
      </xsd:simpleType>
    </xsd:element>
    <xsd:element name="EmReplyRecipientNames" ma:index="44" nillable="true" ma:displayName="Email Reply Recipient Names" ma:internalName="EmReplyRecipientNames" ma:readOnly="false">
      <xsd:simpleType>
        <xsd:restriction base="dms:Text">
          <xsd:maxLength value="255"/>
        </xsd:restriction>
      </xsd:simpleType>
    </xsd:element>
    <xsd:element name="EmReplyRecipients" ma:index="45" nillable="true" ma:displayName="Email Reply Recipients" ma:internalName="EmReplyRecipients" ma:readOnly="false">
      <xsd:simpleType>
        <xsd:restriction base="dms:Text">
          <xsd:maxLength value="255"/>
        </xsd:restriction>
      </xsd:simpleType>
    </xsd:element>
    <xsd:element name="EmRetentionPolicyName" ma:index="46" nillable="true" ma:displayName="Email Retention Policy Name" ma:internalName="EmRetentionPolicyName" ma:readOnly="false">
      <xsd:simpleType>
        <xsd:restriction base="dms:Text">
          <xsd:maxLength value="255"/>
        </xsd:restriction>
      </xsd:simpleType>
    </xsd:element>
    <xsd:element name="EmSensitivity" ma:index="47" nillable="true" ma:displayName="Email Sensitivity" ma:internalName="EmSensitivity" ma:readOnly="false" ma:percentage="FALSE">
      <xsd:simpleType>
        <xsd:restriction base="dms:Number"/>
      </xsd:simpleType>
    </xsd:element>
    <xsd:element name="EmSentOnBehalfOfName" ma:index="48" nillable="true" ma:displayName="Email Sent On Behalf Of Name" ma:internalName="EmSentOnBehalfOfName" ma:readOnly="false">
      <xsd:simpleType>
        <xsd:restriction base="dms:Text">
          <xsd:maxLength value="255"/>
        </xsd:restriction>
      </xsd:simpleType>
    </xsd:element>
    <xsd:element name="EmSubject" ma:index="49" nillable="true" ma:displayName="Email Subject" ma:internalName="EmSubject" ma:readOnly="false">
      <xsd:simpleType>
        <xsd:restriction base="dms:Text">
          <xsd:maxLength value="255"/>
        </xsd:restriction>
      </xsd:simpleType>
    </xsd:element>
    <xsd:element name="EmTo" ma:index="50" nillable="true" ma:displayName="Email To" ma:internalName="EmTo" ma:readOnly="false">
      <xsd:simpleType>
        <xsd:restriction base="dms:Note">
          <xsd:maxLength value="255"/>
        </xsd:restriction>
      </xsd:simpleType>
    </xsd:element>
    <xsd:element name="EmToAddress" ma:index="51" nillable="true" ma:displayName="Email To Address" ma:internalName="EmToAddress" ma:readOnly="false">
      <xsd:simpleType>
        <xsd:restriction base="dms:Note">
          <xsd:maxLength value="255"/>
        </xsd:restriction>
      </xsd:simpleType>
    </xsd:element>
    <xsd:element name="EmToSMTPAddress" ma:index="52" nillable="true" ma:displayName="Email To SMTP Address" ma:internalName="EmToSMTPAddress" ma:readOnly="false">
      <xsd:simpleType>
        <xsd:restriction base="dms:Note">
          <xsd:maxLength value="255"/>
        </xsd:restriction>
      </xsd:simpleType>
    </xsd:element>
    <xsd:element name="Description1" ma:index="53" nillable="true" ma:displayName="Description" ma:internalName="Description1" ma:readOnly="false">
      <xsd:simpleType>
        <xsd:restriction base="dms:Text">
          <xsd:maxLength value="255"/>
        </xsd:restriction>
      </xsd:simpleType>
    </xsd:element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6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65" nillable="true" ma:displayName="MediaLengthInSeconds" ma:hidden="true" ma:internalName="MediaLengthInSeconds" ma:readOnly="true">
      <xsd:simpleType>
        <xsd:restriction base="dms:Unknown"/>
      </xsd:simpleType>
    </xsd:element>
    <xsd:element name="Description2" ma:index="66" nillable="true" ma:displayName="Description" ma:internalName="Description2" ma:readOnly="false">
      <xsd:simpleType>
        <xsd:restriction base="dms:Text">
          <xsd:maxLength value="255"/>
        </xsd:restriction>
      </xsd:simpleType>
    </xsd:element>
    <xsd:element name="Description3" ma:index="67" nillable="true" ma:displayName="Description" ma:internalName="Description3" ma:readOnly="false">
      <xsd:simpleType>
        <xsd:restriction base="dms:Text">
          <xsd:maxLength value="255"/>
        </xsd:restriction>
      </xsd:simpleType>
    </xsd:element>
    <xsd:element name="Description4" ma:index="68" nillable="true" ma:displayName="Description" ma:internalName="Description4" ma:readOnly="false">
      <xsd:simpleType>
        <xsd:restriction base="dms:Text">
          <xsd:maxLength value="255"/>
        </xsd:restriction>
      </xsd:simpleType>
    </xsd:element>
    <xsd:element name="Description5" ma:index="69" nillable="true" ma:displayName="Description" ma:internalName="Description5" ma:readOnly="false">
      <xsd:simpleType>
        <xsd:restriction base="dms:Text">
          <xsd:maxLength value="255"/>
        </xsd:restriction>
      </xsd:simpleType>
    </xsd:element>
    <xsd:element name="Description6" ma:index="70" nillable="true" ma:displayName="Description" ma:internalName="Description6" ma:readOnly="false">
      <xsd:simpleType>
        <xsd:restriction base="dms:Text">
          <xsd:maxLength value="255"/>
        </xsd:restriction>
      </xsd:simpleType>
    </xsd:element>
    <xsd:element name="Description7" ma:index="71" nillable="true" ma:displayName="Description" ma:internalName="Description7" ma:readOnly="false">
      <xsd:simpleType>
        <xsd:restriction base="dms:Text">
          <xsd:maxLength value="255"/>
        </xsd:restriction>
      </xsd:simpleType>
    </xsd:element>
    <xsd:element name="Description8" ma:index="72" nillable="true" ma:displayName="Description" ma:internalName="Description8" ma:readOnly="false">
      <xsd:simpleType>
        <xsd:restriction base="dms:Text">
          <xsd:maxLength value="255"/>
        </xsd:restriction>
      </xsd:simpleType>
    </xsd:element>
    <xsd:element name="Description9" ma:index="73" nillable="true" ma:displayName="Description" ma:internalName="Description9" ma:readOnly="false">
      <xsd:simpleType>
        <xsd:restriction base="dms:Text">
          <xsd:maxLength value="255"/>
        </xsd:restriction>
      </xsd:simpleType>
    </xsd:element>
    <xsd:element name="Description10" ma:index="74" nillable="true" ma:displayName="Description" ma:internalName="Description10" ma:readOnly="false">
      <xsd:simpleType>
        <xsd:restriction base="dms:Text">
          <xsd:maxLength value="255"/>
        </xsd:restriction>
      </xsd:simpleType>
    </xsd:element>
    <xsd:element name="Description11" ma:index="75" nillable="true" ma:displayName="Description" ma:internalName="Description11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a5281-84a0-430a-a803-36456b4c9a2c" elementFormDefault="qualified">
    <xsd:import namespace="http://schemas.microsoft.com/office/2006/documentManagement/types"/>
    <xsd:import namespace="http://schemas.microsoft.com/office/infopath/2007/PartnerControls"/>
    <xsd:element name="TaxCatchAll" ma:index="60" nillable="true" ma:displayName="Taxonomy Catch All Column" ma:hidden="true" ma:list="{20e084be-81d2-47fb-b6e1-fb3a50bbede8}" ma:internalName="TaxCatchAll" ma:showField="CatchAllData" ma:web="e2da5281-84a0-430a-a803-36456b4c9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4fdd728e-833c-48c5-805e-65ec2f07fb05" xsi:nil="true"/>
    <MigrationWizIdSecurityGroups xmlns="4fdd728e-833c-48c5-805e-65ec2f07fb05" xsi:nil="true"/>
    <StakeholderTypes xmlns="4fdd728e-833c-48c5-805e-65ec2f07fb05">
      <Value>Government - State</Value>
    </StakeholderTypes>
    <Description7 xmlns="4fdd728e-833c-48c5-805e-65ec2f07fb05" xsi:nil="true"/>
    <Description9 xmlns="4fdd728e-833c-48c5-805e-65ec2f07fb05" xsi:nil="true"/>
    <_dlc_DocIdUrl xmlns="4fdd728e-833c-48c5-805e-65ec2f07fb05">
      <Url xsi:nil="true"/>
      <Description xsi:nil="true"/>
    </_dlc_DocIdUrl>
    <TaxCatchAll xmlns="e2da5281-84a0-430a-a803-36456b4c9a2c" xsi:nil="true"/>
    <EmBCCSMTPAddress xmlns="4fdd728e-833c-48c5-805e-65ec2f07fb05" xsi:nil="true"/>
    <EmCon xmlns="4fdd728e-833c-48c5-805e-65ec2f07fb05" xsi:nil="true"/>
    <EmDateSent xmlns="4fdd728e-833c-48c5-805e-65ec2f07fb05" xsi:nil="true"/>
    <EmID xmlns="4fdd728e-833c-48c5-805e-65ec2f07fb05" xsi:nil="true"/>
    <EmAttachCount xmlns="4fdd728e-833c-48c5-805e-65ec2f07fb05" xsi:nil="true"/>
    <EmReceivedByName xmlns="4fdd728e-833c-48c5-805e-65ec2f07fb05" xsi:nil="true"/>
    <EmSentOnBehalfOfName xmlns="4fdd728e-833c-48c5-805e-65ec2f07fb05" xsi:nil="true"/>
    <EmHasAttachments xmlns="4fdd728e-833c-48c5-805e-65ec2f07fb05" xsi:nil="true"/>
    <Description3 xmlns="4fdd728e-833c-48c5-805e-65ec2f07fb05" xsi:nil="true"/>
    <Description6 xmlns="4fdd728e-833c-48c5-805e-65ec2f07fb05" xsi:nil="true"/>
    <Description8 xmlns="4fdd728e-833c-48c5-805e-65ec2f07fb05" xsi:nil="true"/>
    <Description10 xmlns="4fdd728e-833c-48c5-805e-65ec2f07fb05" xsi:nil="true"/>
    <MigrationWizIdVersion xmlns="4fdd728e-833c-48c5-805e-65ec2f07fb05" xsi:nil="true"/>
    <EmFromName xmlns="4fdd728e-833c-48c5-805e-65ec2f07fb05" xsi:nil="true"/>
    <Description11 xmlns="4fdd728e-833c-48c5-805e-65ec2f07fb05" xsi:nil="true"/>
    <EmAttachmentNames xmlns="4fdd728e-833c-48c5-805e-65ec2f07fb05" xsi:nil="true"/>
    <MigrationWizIdPermissionLevels xmlns="4fdd728e-833c-48c5-805e-65ec2f07fb05" xsi:nil="true"/>
    <EmDate xmlns="4fdd728e-833c-48c5-805e-65ec2f07fb05" xsi:nil="true"/>
    <EmReceivedOnBehalfOfName xmlns="4fdd728e-833c-48c5-805e-65ec2f07fb05" xsi:nil="true"/>
    <EmToSMTPAddress xmlns="4fdd728e-833c-48c5-805e-65ec2f07fb05" xsi:nil="true"/>
    <EmCC xmlns="4fdd728e-833c-48c5-805e-65ec2f07fb05" xsi:nil="true"/>
    <EmReplyRecipients xmlns="4fdd728e-833c-48c5-805e-65ec2f07fb05" xsi:nil="true"/>
    <Description2 xmlns="4fdd728e-833c-48c5-805e-65ec2f07fb05" xsi:nil="true"/>
    <Description5 xmlns="4fdd728e-833c-48c5-805e-65ec2f07fb05" xsi:nil="true"/>
    <EmBody xmlns="4fdd728e-833c-48c5-805e-65ec2f07fb05" xsi:nil="true"/>
    <EmCategory xmlns="4fdd728e-833c-48c5-805e-65ec2f07fb05" xsi:nil="true"/>
    <MigrationWizIdPermissions xmlns="4fdd728e-833c-48c5-805e-65ec2f07fb05" xsi:nil="true"/>
    <DocModifiedSaved xmlns="4fdd728e-833c-48c5-805e-65ec2f07fb05" xsi:nil="true"/>
    <EmDateReceived xmlns="4fdd728e-833c-48c5-805e-65ec2f07fb05" xsi:nil="true"/>
    <Example xmlns="4fdd728e-833c-48c5-805e-65ec2f07fb05" xsi:nil="true"/>
    <EmTo xmlns="4fdd728e-833c-48c5-805e-65ec2f07fb05" xsi:nil="true"/>
    <EmCCSMTPAddress xmlns="4fdd728e-833c-48c5-805e-65ec2f07fb05" xsi:nil="true"/>
    <Description1 xmlns="4fdd728e-833c-48c5-805e-65ec2f07fb05" xsi:nil="true"/>
    <Description4 xmlns="4fdd728e-833c-48c5-805e-65ec2f07fb05" xsi:nil="true"/>
    <MigrationWizId xmlns="4fdd728e-833c-48c5-805e-65ec2f07fb05" xsi:nil="true"/>
    <DocCreatedSaved xmlns="4fdd728e-833c-48c5-805e-65ec2f07fb05" xsi:nil="true"/>
    <EmBCC xmlns="4fdd728e-833c-48c5-805e-65ec2f07fb05" xsi:nil="true"/>
    <EmConversationID xmlns="4fdd728e-833c-48c5-805e-65ec2f07fb05" xsi:nil="true"/>
    <EmFrom xmlns="4fdd728e-833c-48c5-805e-65ec2f07fb05" xsi:nil="true"/>
    <EmFromSMTPAddress xmlns="4fdd728e-833c-48c5-805e-65ec2f07fb05" xsi:nil="true"/>
    <EmImportance xmlns="4fdd728e-833c-48c5-805e-65ec2f07fb05" xsi:nil="true"/>
    <EmReplyRecipientNames xmlns="4fdd728e-833c-48c5-805e-65ec2f07fb05" xsi:nil="true"/>
    <EmRetentionPolicyName xmlns="4fdd728e-833c-48c5-805e-65ec2f07fb05" xsi:nil="true"/>
    <EmSubject xmlns="4fdd728e-833c-48c5-805e-65ec2f07fb05" xsi:nil="true"/>
    <Description0 xmlns="4fdd728e-833c-48c5-805e-65ec2f07fb05" xsi:nil="true"/>
    <EmToAddress xmlns="4fdd728e-833c-48c5-805e-65ec2f07fb05" xsi:nil="true"/>
    <lcf76f155ced4ddcb4097134ff3c332f xmlns="4fdd728e-833c-48c5-805e-65ec2f07fb05">
      <Terms xmlns="http://schemas.microsoft.com/office/infopath/2007/PartnerControls"/>
    </lcf76f155ced4ddcb4097134ff3c332f>
    <DocumentType xmlns="4fdd728e-833c-48c5-805e-65ec2f07fb05">Document</DocumentType>
    <EmCompanies xmlns="4fdd728e-833c-48c5-805e-65ec2f07fb05" xsi:nil="true"/>
    <EmConversationIndex xmlns="4fdd728e-833c-48c5-805e-65ec2f07fb05" xsi:nil="true"/>
    <EmSensitivity xmlns="4fdd728e-833c-48c5-805e-65ec2f07fb05" xsi:nil="true"/>
  </documentManagement>
</p:properties>
</file>

<file path=customXml/itemProps1.xml><?xml version="1.0" encoding="utf-8"?>
<ds:datastoreItem xmlns:ds="http://schemas.openxmlformats.org/officeDocument/2006/customXml" ds:itemID="{F347C1F0-A776-432C-B74A-233D82B44A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3400B7-5B92-4196-A50B-8ACBADB2A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d728e-833c-48c5-805e-65ec2f07fb05"/>
    <ds:schemaRef ds:uri="e2da5281-84a0-430a-a803-36456b4c9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A1F75-9163-48DB-B3FA-4991BE7D7D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6F38D2-0F69-42EB-A261-A9C25ABA5350}">
  <ds:schemaRefs>
    <ds:schemaRef ds:uri="e2da5281-84a0-430a-a803-36456b4c9a2c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4fdd728e-833c-48c5-805e-65ec2f07fb05"/>
    <ds:schemaRef ds:uri="http://schemas.microsoft.com/office/2006/metadata/properties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6</TotalTime>
  <Pages>1</Pages>
  <Words>23</Words>
  <Characters>146</Characters>
  <Application>Microsoft Office Word</Application>
  <DocSecurity>0</DocSecurity>
  <Lines>4</Lines>
  <Paragraphs>4</Paragraphs>
  <ScaleCrop>false</ScaleCrop>
  <Company>DOI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Jack Fryer (DTP)</cp:lastModifiedBy>
  <cp:revision>12</cp:revision>
  <cp:lastPrinted>2011-09-16T06:11:00Z</cp:lastPrinted>
  <dcterms:created xsi:type="dcterms:W3CDTF">2025-11-20T22:51:00Z</dcterms:created>
  <dcterms:modified xsi:type="dcterms:W3CDTF">2026-03-04T01:20:00Z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0x0101001C22981C9C628A478FB16498A5BF937A</vt:lpwstr>
  </property>
  <property fmtid="{D5CDD505-2E9C-101B-9397-08002B2CF9AE}" pid="8" name="MediaServiceImageTags">
    <vt:lpwstr/>
  </property>
</Properties>
</file>